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3D78" w14:textId="4B38BE0D" w:rsidR="00F12C78" w:rsidRPr="00F12C78" w:rsidRDefault="00F12C78" w:rsidP="00F12C78">
      <w:pPr>
        <w:rPr>
          <w:lang w:val="fr-CA"/>
        </w:rPr>
        <w:sectPr w:rsidR="00F12C78" w:rsidRPr="00F12C78" w:rsidSect="00FC2116">
          <w:headerReference w:type="default" r:id="rId10"/>
          <w:footerReference w:type="default" r:id="rId11"/>
          <w:pgSz w:w="12240" w:h="15840"/>
          <w:pgMar w:top="1350" w:right="1440" w:bottom="1440" w:left="1440" w:header="900" w:footer="0" w:gutter="0"/>
          <w:cols w:space="708"/>
          <w:docGrid w:linePitch="360"/>
        </w:sectPr>
      </w:pPr>
    </w:p>
    <w:p w14:paraId="3B9D127A" w14:textId="77777777" w:rsidR="00F12C78" w:rsidRPr="00466323" w:rsidRDefault="00F12C78" w:rsidP="00F12C78">
      <w:pPr>
        <w:keepNext/>
        <w:pBdr>
          <w:bottom w:val="single" w:sz="12" w:space="1" w:color="auto"/>
        </w:pBdr>
        <w:ind w:right="-810"/>
        <w:outlineLvl w:val="0"/>
        <w:rPr>
          <w:rFonts w:ascii="Arial" w:eastAsia="Times New Roman" w:hAnsi="Arial" w:cs="Arial"/>
          <w:sz w:val="12"/>
          <w:szCs w:val="12"/>
        </w:rPr>
      </w:pPr>
    </w:p>
    <w:p w14:paraId="13DAB621" w14:textId="47EB816A" w:rsidR="00F12C78" w:rsidRPr="00F12C78" w:rsidRDefault="00F12C78" w:rsidP="00F12C78">
      <w:pPr>
        <w:keepNext/>
        <w:ind w:right="-810"/>
        <w:jc w:val="right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2.1.35 - </w:t>
      </w:r>
      <w:r w:rsidRPr="00F12C78">
        <w:rPr>
          <w:rFonts w:ascii="Arial" w:eastAsia="Times New Roman" w:hAnsi="Arial" w:cs="Arial"/>
          <w:b/>
          <w:bCs/>
        </w:rPr>
        <w:t xml:space="preserve">APPENDIX </w:t>
      </w:r>
      <w:r w:rsidR="00600632">
        <w:rPr>
          <w:rFonts w:ascii="Arial" w:eastAsia="Times New Roman" w:hAnsi="Arial" w:cs="Arial"/>
          <w:b/>
          <w:bCs/>
        </w:rPr>
        <w:t>F1</w:t>
      </w:r>
    </w:p>
    <w:p w14:paraId="344F3F3F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sz w:val="22"/>
          <w:szCs w:val="22"/>
          <w:lang w:val="en-US"/>
        </w:rP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[Date]</w:t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</w:p>
    <w:p w14:paraId="5F3A3584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</w:p>
    <w:p w14:paraId="1AA5CA8B" w14:textId="19119A0E" w:rsidR="00F12C78" w:rsidRPr="007319F2" w:rsidRDefault="00916677" w:rsidP="00693293">
      <w:pPr>
        <w:ind w:right="-360"/>
        <w:rPr>
          <w:rFonts w:ascii="Arial" w:eastAsia="Times New Roman" w:hAnsi="Arial" w:cs="Arial"/>
          <w:sz w:val="22"/>
          <w:szCs w:val="22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sz w:val="22"/>
          <w:szCs w:val="22"/>
          <w:lang w:val="en-US"/>
        </w:rP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[Address]</w:t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</w:p>
    <w:p w14:paraId="65580552" w14:textId="58E24D28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7CD0F7EC" w14:textId="463EB1F4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  <w:r w:rsidRPr="007319F2">
        <w:rPr>
          <w:rFonts w:ascii="Arial" w:eastAsia="Times New Roman" w:hAnsi="Arial" w:cs="Arial"/>
          <w:sz w:val="22"/>
          <w:szCs w:val="22"/>
        </w:rPr>
        <w:t xml:space="preserve">Dear </w:t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Parent/Guardian/Adult Student Name]"/>
            </w:textInput>
          </w:ffData>
        </w:fldChar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916677"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[Parent/Guardian/Adult Student Name]</w:t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r w:rsidRPr="007319F2">
        <w:rPr>
          <w:rFonts w:ascii="Arial" w:eastAsia="Times New Roman" w:hAnsi="Arial" w:cs="Arial"/>
          <w:sz w:val="22"/>
          <w:szCs w:val="22"/>
        </w:rPr>
        <w:tab/>
        <w:t xml:space="preserve">     </w:t>
      </w:r>
      <w:r w:rsidRPr="007319F2">
        <w:rPr>
          <w:rFonts w:ascii="Arial" w:eastAsia="Times New Roman" w:hAnsi="Arial" w:cs="Arial"/>
          <w:sz w:val="22"/>
          <w:szCs w:val="22"/>
        </w:rPr>
        <w:tab/>
      </w:r>
      <w:r w:rsidRPr="007319F2">
        <w:rPr>
          <w:rFonts w:ascii="Arial" w:eastAsia="Times New Roman" w:hAnsi="Arial" w:cs="Arial"/>
          <w:sz w:val="22"/>
          <w:szCs w:val="22"/>
        </w:rPr>
        <w:tab/>
        <w:t xml:space="preserve">   </w:t>
      </w:r>
      <w:r w:rsidRPr="007319F2">
        <w:rPr>
          <w:rFonts w:ascii="Arial" w:eastAsia="Times New Roman" w:hAnsi="Arial" w:cs="Arial"/>
          <w:sz w:val="22"/>
          <w:szCs w:val="22"/>
        </w:rPr>
        <w:tab/>
      </w:r>
      <w:r w:rsidRPr="007319F2">
        <w:rPr>
          <w:rFonts w:ascii="Arial" w:eastAsia="Times New Roman" w:hAnsi="Arial" w:cs="Arial"/>
          <w:sz w:val="22"/>
          <w:szCs w:val="22"/>
        </w:rPr>
        <w:tab/>
        <w:t xml:space="preserve"> </w:t>
      </w:r>
    </w:p>
    <w:p w14:paraId="77C41077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</w:p>
    <w:p w14:paraId="37B8AFA0" w14:textId="1205055B" w:rsidR="00F12C78" w:rsidRPr="007319F2" w:rsidRDefault="00F12C78" w:rsidP="00693293">
      <w:pPr>
        <w:ind w:right="-360"/>
        <w:jc w:val="center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7319F2">
        <w:rPr>
          <w:rFonts w:ascii="Arial" w:eastAsia="Times New Roman" w:hAnsi="Arial" w:cs="Arial"/>
          <w:b/>
          <w:sz w:val="22"/>
          <w:szCs w:val="22"/>
          <w:u w:val="single"/>
        </w:rPr>
        <w:t xml:space="preserve">RE: </w:t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default w:val="[Student Name]"/>
            </w:textInput>
          </w:ffData>
        </w:fldChar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instrText xml:space="preserve"> FORMTEXT </w:instrText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separate"/>
      </w:r>
      <w:r w:rsidR="00780A51"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[Student Name]</w:t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end"/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t xml:space="preserve"> </w:t>
      </w:r>
      <w:r w:rsidRPr="007319F2">
        <w:rPr>
          <w:rFonts w:ascii="Arial" w:eastAsia="Times New Roman" w:hAnsi="Arial" w:cs="Arial"/>
          <w:b/>
          <w:sz w:val="22"/>
          <w:szCs w:val="22"/>
          <w:u w:val="single"/>
        </w:rPr>
        <w:t xml:space="preserve">– D.O.B. </w:t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format w:val="MMMM d, yyyy"/>
            </w:textInput>
          </w:ffData>
        </w:fldChar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separate"/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end"/>
      </w:r>
    </w:p>
    <w:p w14:paraId="4336537C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u w:val="single"/>
        </w:rPr>
      </w:pPr>
    </w:p>
    <w:p w14:paraId="0228A68D" w14:textId="5047ACCB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Please be advised that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2"/>
            <w:enabled/>
            <w:calcOnExit w:val="0"/>
            <w:textInput>
              <w:default w:val="[Student First Name]"/>
            </w:textInput>
          </w:ffData>
        </w:fldChar>
      </w:r>
      <w:bookmarkStart w:id="0" w:name="Text2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0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was removed from the academic register during the first semester of the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3"/>
            <w:enabled/>
            <w:calcOnExit w:val="0"/>
            <w:textInput>
              <w:default w:val="[School Name]"/>
            </w:textInput>
          </w:ffData>
        </w:fldChar>
      </w:r>
      <w:bookmarkStart w:id="1" w:name="Text3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school year for the reason of non-attendance.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4"/>
            <w:enabled/>
            <w:calcOnExit w:val="0"/>
            <w:textInput>
              <w:default w:val="[Student First Name]"/>
            </w:textInput>
          </w:ffData>
        </w:fldChar>
      </w:r>
      <w:bookmarkStart w:id="2" w:name="Text4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2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needs to re-register as soon as possible </w:t>
      </w: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in order to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be listed as a student for second semester at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5"/>
            <w:enabled/>
            <w:calcOnExit w:val="0"/>
            <w:textInput>
              <w:default w:val="[School Name]"/>
            </w:textInput>
          </w:ffData>
        </w:fldChar>
      </w:r>
      <w:bookmarkStart w:id="3" w:name="Text5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3"/>
      <w:r w:rsidRPr="00615F6A">
        <w:rPr>
          <w:rFonts w:ascii="Arial" w:eastAsia="Times New Roman" w:hAnsi="Arial" w:cs="Arial"/>
          <w:sz w:val="22"/>
          <w:szCs w:val="22"/>
          <w:lang w:val="en-US"/>
        </w:rPr>
        <w:t>. Second semester commences on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6"/>
            <w:enabled/>
            <w:calcOnExit w:val="0"/>
            <w:textInput>
              <w:default w:val="[Date]"/>
            </w:textInput>
          </w:ffData>
        </w:fldChar>
      </w:r>
      <w:bookmarkStart w:id="4" w:name="Text6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[Date]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4"/>
      <w:r w:rsidRPr="00615F6A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6C8A0D91" w14:textId="77777777" w:rsidR="00615F6A" w:rsidRPr="00615F6A" w:rsidRDefault="00615F6A" w:rsidP="00152F19">
      <w:pPr>
        <w:ind w:right="-630"/>
        <w:rPr>
          <w:rFonts w:ascii="Arial" w:eastAsia="Times New Roman" w:hAnsi="Arial" w:cs="Arial"/>
          <w:sz w:val="16"/>
          <w:szCs w:val="16"/>
          <w:lang w:val="en-US"/>
        </w:rPr>
      </w:pPr>
    </w:p>
    <w:p w14:paraId="0737632D" w14:textId="672645A7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In order to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re-register with</w:t>
      </w:r>
      <w:r w:rsidR="0047798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7"/>
            <w:enabled/>
            <w:calcOnExit w:val="0"/>
            <w:textInput>
              <w:default w:val="[School Name]"/>
            </w:textInput>
          </w:ffData>
        </w:fldChar>
      </w:r>
      <w:bookmarkStart w:id="5" w:name="Text7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5"/>
      <w:r w:rsidRPr="00615F6A">
        <w:rPr>
          <w:rFonts w:ascii="Arial" w:eastAsia="Times New Roman" w:hAnsi="Arial" w:cs="Arial"/>
          <w:sz w:val="22"/>
          <w:szCs w:val="22"/>
          <w:lang w:val="en-US"/>
        </w:rPr>
        <w:t>, you must complete an online registration form, found through our website (</w:t>
      </w:r>
      <w:hyperlink r:id="rId12" w:history="1">
        <w:r w:rsidRPr="00615F6A">
          <w:rPr>
            <w:rFonts w:ascii="Arial" w:eastAsia="Times New Roman" w:hAnsi="Arial" w:cs="Times New Roman"/>
            <w:bCs/>
            <w:color w:val="0000FF"/>
            <w:sz w:val="22"/>
            <w:szCs w:val="22"/>
            <w:u w:val="single"/>
            <w:lang w:val="en-US"/>
          </w:rPr>
          <w:t>www.dsb1.ca</w:t>
        </w:r>
      </w:hyperlink>
      <w:r w:rsidRPr="00615F6A">
        <w:rPr>
          <w:rFonts w:ascii="Arial" w:eastAsia="Times New Roman" w:hAnsi="Arial" w:cs="Arial"/>
          <w:sz w:val="22"/>
          <w:szCs w:val="22"/>
          <w:lang w:val="en-US"/>
        </w:rPr>
        <w:t>), or register in person at the school office. Online registrations must include a follow-up visit to the school to provide your documentation. The following documentation must be provided when you visit the school:</w:t>
      </w:r>
    </w:p>
    <w:p w14:paraId="72E46453" w14:textId="77777777" w:rsidR="00615F6A" w:rsidRPr="00615F6A" w:rsidRDefault="00615F6A" w:rsidP="00152F19">
      <w:pPr>
        <w:widowControl w:val="0"/>
        <w:numPr>
          <w:ilvl w:val="0"/>
          <w:numId w:val="2"/>
        </w:numPr>
        <w:ind w:right="-630"/>
        <w:rPr>
          <w:rFonts w:ascii="Arial" w:eastAsia="Calibri" w:hAnsi="Arial" w:cs="Arial"/>
          <w:sz w:val="22"/>
          <w:szCs w:val="22"/>
          <w:lang w:val="en-US"/>
        </w:rPr>
      </w:pPr>
      <w:r w:rsidRPr="00615F6A">
        <w:rPr>
          <w:rFonts w:ascii="Arial" w:eastAsia="Calibri" w:hAnsi="Arial" w:cs="Arial"/>
          <w:sz w:val="22"/>
          <w:szCs w:val="22"/>
          <w:lang w:val="en-US"/>
        </w:rPr>
        <w:t>Proof of Student’s Age (birth certificate or passport)</w:t>
      </w:r>
    </w:p>
    <w:p w14:paraId="3EE9C016" w14:textId="77777777" w:rsidR="00615F6A" w:rsidRPr="00615F6A" w:rsidRDefault="00615F6A" w:rsidP="00152F19">
      <w:pPr>
        <w:widowControl w:val="0"/>
        <w:numPr>
          <w:ilvl w:val="0"/>
          <w:numId w:val="2"/>
        </w:numPr>
        <w:ind w:right="-630"/>
        <w:rPr>
          <w:rFonts w:ascii="Arial" w:eastAsia="Calibri" w:hAnsi="Arial" w:cs="Arial"/>
          <w:sz w:val="22"/>
          <w:szCs w:val="22"/>
          <w:lang w:val="en-US"/>
        </w:rPr>
      </w:pPr>
      <w:r w:rsidRPr="00615F6A">
        <w:rPr>
          <w:rFonts w:ascii="Arial" w:eastAsia="Calibri" w:hAnsi="Arial" w:cs="Arial"/>
          <w:sz w:val="22"/>
          <w:szCs w:val="22"/>
          <w:lang w:val="en-US"/>
        </w:rPr>
        <w:t>Proof of Residence (document with physical address on it – e.g., utility bill, tax bill)</w:t>
      </w:r>
    </w:p>
    <w:p w14:paraId="287AD041" w14:textId="77777777" w:rsidR="00615F6A" w:rsidRPr="00615F6A" w:rsidRDefault="00615F6A" w:rsidP="00152F19">
      <w:pPr>
        <w:widowControl w:val="0"/>
        <w:numPr>
          <w:ilvl w:val="0"/>
          <w:numId w:val="2"/>
        </w:numPr>
        <w:ind w:right="-630"/>
        <w:rPr>
          <w:rFonts w:ascii="Arial" w:eastAsia="Calibri" w:hAnsi="Arial" w:cs="Arial"/>
          <w:sz w:val="22"/>
          <w:szCs w:val="22"/>
          <w:lang w:val="en-US"/>
        </w:rPr>
      </w:pPr>
      <w:r w:rsidRPr="00615F6A">
        <w:rPr>
          <w:rFonts w:ascii="Arial" w:eastAsia="Calibri" w:hAnsi="Arial" w:cs="Arial"/>
          <w:sz w:val="22"/>
          <w:szCs w:val="22"/>
          <w:lang w:val="en-US"/>
        </w:rPr>
        <w:t>Court Documents for Custody/Access (if applicable)</w:t>
      </w:r>
    </w:p>
    <w:p w14:paraId="0A94134D" w14:textId="77777777" w:rsidR="00615F6A" w:rsidRPr="00615F6A" w:rsidRDefault="00615F6A" w:rsidP="00152F19">
      <w:pPr>
        <w:ind w:right="-630"/>
        <w:rPr>
          <w:rFonts w:ascii="Arial" w:eastAsia="Times New Roman" w:hAnsi="Arial" w:cs="Arial"/>
          <w:sz w:val="16"/>
          <w:szCs w:val="16"/>
          <w:lang w:val="en-US"/>
        </w:rPr>
      </w:pPr>
    </w:p>
    <w:p w14:paraId="6DB52199" w14:textId="00BE1B32" w:rsidR="00615F6A" w:rsidRPr="00615F6A" w:rsidRDefault="00466323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8"/>
            <w:enabled/>
            <w:calcOnExit w:val="0"/>
            <w:textInput>
              <w:default w:val="[Student First Name]"/>
            </w:textInput>
          </w:ffData>
        </w:fldChar>
      </w:r>
      <w:bookmarkStart w:id="6" w:name="Text8"/>
      <w:r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>
        <w:rPr>
          <w:rFonts w:ascii="Arial" w:eastAsia="Times New Roman" w:hAnsi="Arial" w:cs="Arial"/>
          <w:sz w:val="22"/>
          <w:szCs w:val="22"/>
          <w:lang w:val="en-US"/>
        </w:rPr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6"/>
      <w:r w:rsidR="00615F6A"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will then be asked to see a Guidance Counsellor to pick out courses for the semester. The sooner</w:t>
      </w:r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9"/>
            <w:enabled/>
            <w:calcOnExit w:val="0"/>
            <w:textInput>
              <w:default w:val="[Student First Name]"/>
            </w:textInput>
          </w:ffData>
        </w:fldChar>
      </w:r>
      <w:bookmarkStart w:id="7" w:name="Text9"/>
      <w:r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>
        <w:rPr>
          <w:rFonts w:ascii="Arial" w:eastAsia="Times New Roman" w:hAnsi="Arial" w:cs="Arial"/>
          <w:sz w:val="22"/>
          <w:szCs w:val="22"/>
          <w:lang w:val="en-US"/>
        </w:rPr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7"/>
      <w:r w:rsidR="00615F6A"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re-registers, the more course selection options there will be available.</w:t>
      </w:r>
    </w:p>
    <w:p w14:paraId="58D6E65D" w14:textId="77777777" w:rsidR="00615F6A" w:rsidRPr="00615F6A" w:rsidRDefault="00615F6A" w:rsidP="00152F19">
      <w:pPr>
        <w:ind w:right="-630"/>
        <w:rPr>
          <w:rFonts w:ascii="Arial" w:eastAsia="Times New Roman" w:hAnsi="Arial" w:cs="Arial"/>
          <w:sz w:val="16"/>
          <w:szCs w:val="16"/>
          <w:lang w:val="en-US"/>
        </w:rPr>
      </w:pPr>
    </w:p>
    <w:p w14:paraId="47505A52" w14:textId="1793B9FA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Please note that according to the </w:t>
      </w:r>
      <w:r w:rsidRPr="00615F6A">
        <w:rPr>
          <w:rFonts w:ascii="Arial" w:eastAsia="Times New Roman" w:hAnsi="Arial" w:cs="Arial"/>
          <w:i/>
          <w:iCs/>
          <w:sz w:val="22"/>
          <w:szCs w:val="22"/>
          <w:lang w:val="en-US"/>
        </w:rPr>
        <w:t>Education Act</w:t>
      </w:r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, all students must attend school until they reach the age of </w:t>
      </w: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18, or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have obtained their Ontario Secondary School Diploma or equivalent. If you have any questions or concerns about this requirement/process, please contact me at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0"/>
            <w:enabled/>
            <w:calcOnExit w:val="0"/>
            <w:textInput>
              <w:default w:val="[Phone]"/>
            </w:textInput>
          </w:ffData>
        </w:fldChar>
      </w:r>
      <w:bookmarkStart w:id="8" w:name="Text10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[Phone]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8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or by email at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1"/>
            <w:enabled/>
            <w:calcOnExit w:val="0"/>
            <w:textInput>
              <w:default w:val="[Email]"/>
            </w:textInput>
          </w:ffData>
        </w:fldChar>
      </w:r>
      <w:bookmarkStart w:id="9" w:name="Text11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[Email]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9"/>
      <w:r w:rsidRPr="00615F6A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70A5E223" w14:textId="77777777" w:rsidR="00615F6A" w:rsidRPr="00615F6A" w:rsidRDefault="00615F6A" w:rsidP="00152F19">
      <w:pPr>
        <w:ind w:right="-630"/>
        <w:rPr>
          <w:rFonts w:ascii="Arial" w:eastAsia="Times New Roman" w:hAnsi="Arial" w:cs="Arial"/>
          <w:sz w:val="16"/>
          <w:szCs w:val="16"/>
          <w:lang w:val="en-US"/>
        </w:rPr>
      </w:pPr>
    </w:p>
    <w:p w14:paraId="26E15D91" w14:textId="3F0A68A9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 w:rsidRPr="00615F6A">
        <w:rPr>
          <w:rFonts w:ascii="Arial" w:eastAsia="Times New Roman" w:hAnsi="Arial" w:cs="Arial"/>
          <w:sz w:val="22"/>
          <w:szCs w:val="22"/>
          <w:lang w:val="en-US"/>
        </w:rPr>
        <w:t>We look forward to having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2"/>
            <w:enabled/>
            <w:calcOnExit w:val="0"/>
            <w:textInput>
              <w:default w:val="[Student First Name]"/>
            </w:textInput>
          </w:ffData>
        </w:fldChar>
      </w:r>
      <w:bookmarkStart w:id="10" w:name="Text12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0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back at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3"/>
            <w:enabled/>
            <w:calcOnExit w:val="0"/>
            <w:textInput>
              <w:default w:val="[School Name]"/>
            </w:textInput>
          </w:ffData>
        </w:fldChar>
      </w:r>
      <w:bookmarkStart w:id="11" w:name="Text13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1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for the second </w:t>
      </w: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semester, and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appreciate your assistance with this matter.</w:t>
      </w:r>
    </w:p>
    <w:p w14:paraId="3E3A3A2F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</w:p>
    <w:p w14:paraId="5AD6F065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>Sincerely,</w:t>
      </w:r>
    </w:p>
    <w:p w14:paraId="6C69DC5D" w14:textId="77777777" w:rsidR="00AF1755" w:rsidRPr="007319F2" w:rsidRDefault="00AF1755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</w:p>
    <w:p w14:paraId="7B885E14" w14:textId="77777777" w:rsidR="00EF55AB" w:rsidRPr="007319F2" w:rsidRDefault="00EF55AB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</w:p>
    <w:p w14:paraId="697675F0" w14:textId="7079E86F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"/>
            <w:enabled/>
            <w:calcOnExit w:val="0"/>
            <w:textInput>
              <w:default w:val="[Attendance Counsellor Name]"/>
            </w:textInput>
          </w:ffData>
        </w:fldChar>
      </w:r>
      <w:bookmarkStart w:id="12" w:name="Text1"/>
      <w:r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sz w:val="22"/>
          <w:szCs w:val="22"/>
          <w:lang w:val="en-US"/>
        </w:rP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[Attendance Counsellor Name]</w:t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2"/>
    </w:p>
    <w:p w14:paraId="69359C88" w14:textId="7E038E49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>Attendance Counsellor</w:t>
      </w:r>
    </w:p>
    <w:p w14:paraId="48C2EFA3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 xml:space="preserve">District School Board Ontario </w:t>
      </w:r>
      <w:proofErr w:type="gramStart"/>
      <w:r w:rsidRPr="007319F2">
        <w:rPr>
          <w:rFonts w:ascii="Arial" w:eastAsia="Times New Roman" w:hAnsi="Arial" w:cs="Arial"/>
          <w:sz w:val="22"/>
          <w:szCs w:val="22"/>
          <w:lang w:val="en-US"/>
        </w:rPr>
        <w:t>North East</w:t>
      </w:r>
      <w:proofErr w:type="gramEnd"/>
    </w:p>
    <w:p w14:paraId="79701F12" w14:textId="77777777" w:rsidR="00F12C78" w:rsidRPr="0089439E" w:rsidRDefault="00F12C78" w:rsidP="00693293">
      <w:pPr>
        <w:ind w:right="-360"/>
        <w:rPr>
          <w:rFonts w:ascii="Arial" w:eastAsia="Times New Roman" w:hAnsi="Arial" w:cs="Arial"/>
          <w:sz w:val="14"/>
          <w:szCs w:val="14"/>
          <w:lang w:val="en-US"/>
        </w:rPr>
      </w:pPr>
    </w:p>
    <w:p w14:paraId="7D90975E" w14:textId="18B4021B" w:rsidR="00AA5BDB" w:rsidRDefault="00AA5BDB" w:rsidP="00A86F49">
      <w:pPr>
        <w:ind w:right="-360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C</w:t>
      </w:r>
      <w:r w:rsidR="00F12C78" w:rsidRPr="0089439E">
        <w:rPr>
          <w:rFonts w:ascii="Arial" w:eastAsia="Times New Roman" w:hAnsi="Arial" w:cs="Arial"/>
          <w:sz w:val="20"/>
          <w:szCs w:val="20"/>
          <w:lang w:val="en-US"/>
        </w:rPr>
        <w:t>c</w:t>
      </w:r>
      <w:proofErr w:type="gramStart"/>
      <w:r w:rsidR="00F12C78" w:rsidRPr="0089439E">
        <w:rPr>
          <w:rFonts w:ascii="Arial" w:eastAsia="Times New Roman" w:hAnsi="Arial" w:cs="Arial"/>
          <w:sz w:val="20"/>
          <w:szCs w:val="20"/>
          <w:lang w:val="en-US"/>
        </w:rPr>
        <w:t xml:space="preserve">:  </w:t>
      </w:r>
      <w:r w:rsidR="00F42D76">
        <w:rPr>
          <w:rFonts w:ascii="Arial" w:eastAsia="Times New Roman" w:hAnsi="Arial" w:cs="Arial"/>
          <w:sz w:val="20"/>
          <w:szCs w:val="20"/>
          <w:lang w:val="en-US"/>
        </w:rPr>
        <w:t>Superintendent</w:t>
      </w:r>
      <w:proofErr w:type="gramEnd"/>
      <w:r w:rsidR="00F42D76">
        <w:rPr>
          <w:rFonts w:ascii="Arial" w:eastAsia="Times New Roman" w:hAnsi="Arial" w:cs="Arial"/>
          <w:sz w:val="20"/>
          <w:szCs w:val="20"/>
          <w:lang w:val="en-US"/>
        </w:rPr>
        <w:t xml:space="preserve"> of Education </w:t>
      </w:r>
    </w:p>
    <w:p w14:paraId="7FAF1579" w14:textId="45AB33C6" w:rsidR="00EF55AB" w:rsidRPr="0089439E" w:rsidRDefault="00AA5BDB" w:rsidP="00EF55AB">
      <w:pPr>
        <w:ind w:left="360" w:right="-360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F42D76">
        <w:rPr>
          <w:rFonts w:ascii="Arial" w:eastAsia="Times New Roman" w:hAnsi="Arial" w:cs="Arial"/>
          <w:sz w:val="20"/>
          <w:szCs w:val="20"/>
          <w:lang w:val="en-US"/>
        </w:rPr>
        <w:t>Exec.</w:t>
      </w:r>
      <w:r w:rsidR="003230C3">
        <w:rPr>
          <w:rFonts w:ascii="Arial" w:eastAsia="Times New Roman" w:hAnsi="Arial" w:cs="Arial"/>
          <w:sz w:val="20"/>
          <w:szCs w:val="20"/>
          <w:lang w:val="en-US"/>
        </w:rPr>
        <w:t xml:space="preserve"> Assistant to Superintendent</w:t>
      </w:r>
    </w:p>
    <w:sectPr w:rsidR="00EF55AB" w:rsidRPr="0089439E" w:rsidSect="008E277F">
      <w:headerReference w:type="default" r:id="rId13"/>
      <w:type w:val="continuous"/>
      <w:pgSz w:w="12240" w:h="15840"/>
      <w:pgMar w:top="1265" w:right="1440" w:bottom="1170" w:left="1080" w:header="105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5ECB" w14:textId="77777777" w:rsidR="0053312F" w:rsidRDefault="0053312F" w:rsidP="00484C50">
      <w:r>
        <w:separator/>
      </w:r>
    </w:p>
  </w:endnote>
  <w:endnote w:type="continuationSeparator" w:id="0">
    <w:p w14:paraId="75206325" w14:textId="77777777" w:rsidR="0053312F" w:rsidRDefault="0053312F" w:rsidP="0048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CE65" w14:textId="77777777" w:rsidR="00484C50" w:rsidRPr="00583D4D" w:rsidRDefault="00712A77" w:rsidP="00583D4D">
    <w:pPr>
      <w:pStyle w:val="Footer"/>
    </w:pPr>
    <w:r>
      <w:rPr>
        <w:noProof/>
        <w:lang w:eastAsia="en-CA"/>
      </w:rPr>
      <w:drawing>
        <wp:anchor distT="0" distB="0" distL="114300" distR="114300" simplePos="0" relativeHeight="251661312" behindDoc="1" locked="0" layoutInCell="1" allowOverlap="1" wp14:anchorId="6451D75A" wp14:editId="0D78E7A9">
          <wp:simplePos x="0" y="0"/>
          <wp:positionH relativeFrom="column">
            <wp:posOffset>-778510</wp:posOffset>
          </wp:positionH>
          <wp:positionV relativeFrom="paragraph">
            <wp:posOffset>-291919</wp:posOffset>
          </wp:positionV>
          <wp:extent cx="7560000" cy="407885"/>
          <wp:effectExtent l="0" t="0" r="0" b="0"/>
          <wp:wrapTight wrapText="bothSides">
            <wp:wrapPolygon edited="0">
              <wp:start x="835" y="0"/>
              <wp:lineTo x="653" y="4710"/>
              <wp:lineTo x="798" y="12112"/>
              <wp:lineTo x="9979" y="12112"/>
              <wp:lineTo x="0" y="15477"/>
              <wp:lineTo x="0" y="20860"/>
              <wp:lineTo x="21555" y="20860"/>
              <wp:lineTo x="21555" y="15477"/>
              <wp:lineTo x="20430" y="12112"/>
              <wp:lineTo x="20502" y="3364"/>
              <wp:lineTo x="19269" y="2019"/>
              <wp:lineTo x="10922" y="0"/>
              <wp:lineTo x="835" y="0"/>
            </wp:wrapPolygon>
          </wp:wrapTight>
          <wp:docPr id="19" name="Picture 19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oties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0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8C643" w14:textId="77777777" w:rsidR="0053312F" w:rsidRDefault="0053312F" w:rsidP="00484C50">
      <w:r>
        <w:separator/>
      </w:r>
    </w:p>
  </w:footnote>
  <w:footnote w:type="continuationSeparator" w:id="0">
    <w:p w14:paraId="1A10C54D" w14:textId="77777777" w:rsidR="0053312F" w:rsidRDefault="0053312F" w:rsidP="0048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1E408" w14:textId="77777777" w:rsidR="007A4A9B" w:rsidRDefault="0020617D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70A180" wp14:editId="52F082B7">
              <wp:simplePos x="0" y="0"/>
              <wp:positionH relativeFrom="column">
                <wp:posOffset>3225800</wp:posOffset>
              </wp:positionH>
              <wp:positionV relativeFrom="paragraph">
                <wp:posOffset>-284057</wp:posOffset>
              </wp:positionV>
              <wp:extent cx="3377777" cy="1659467"/>
              <wp:effectExtent l="0" t="0" r="635" b="444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7777" cy="16594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A6F89A" w14:textId="77777777" w:rsidR="007A4A9B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>Schumacher</w:t>
                          </w:r>
                          <w:r w:rsidR="00093225" w:rsidRPr="0020617D"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 xml:space="preserve"> </w:t>
                          </w:r>
                          <w:r w:rsidR="00022D1C" w:rsidRPr="0020617D"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>Board Office</w:t>
                          </w:r>
                        </w:p>
                        <w:p w14:paraId="7E9C18BD" w14:textId="77777777" w:rsidR="00CA6521" w:rsidRPr="00CA6521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  <w:t>Street Address</w:t>
                          </w:r>
                        </w:p>
                        <w:p w14:paraId="456E00F9" w14:textId="77777777" w:rsidR="00CA6521" w:rsidRPr="00CA6521" w:rsidRDefault="00C15B96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153 Croatia Avenue, </w:t>
                          </w:r>
                          <w:r w:rsid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S</w:t>
                          </w:r>
                          <w:r w:rsidR="00CA6521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chumacher, </w:t>
                          </w:r>
                          <w:proofErr w:type="gramStart"/>
                          <w:r w:rsidR="00CA6521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ON  P</w:t>
                          </w:r>
                          <w:proofErr w:type="gramEnd"/>
                          <w:r w:rsidR="00CA6521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0N 1G0</w:t>
                          </w:r>
                        </w:p>
                        <w:p w14:paraId="2828231B" w14:textId="77777777" w:rsidR="00CA6521" w:rsidRPr="00CA6521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  <w:t>Mailing Address</w:t>
                          </w:r>
                        </w:p>
                        <w:p w14:paraId="26D783B3" w14:textId="77777777" w:rsidR="00C15B96" w:rsidRPr="00CA6521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P.O. Box 1020, Timmins, </w:t>
                          </w:r>
                          <w:r w:rsidR="00C15B96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ON P4N</w:t>
                          </w:r>
                          <w:r w:rsidR="00093225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 7H7</w:t>
                          </w:r>
                        </w:p>
                        <w:p w14:paraId="34E4290B" w14:textId="77777777" w:rsidR="000379A0" w:rsidRPr="00CA6521" w:rsidRDefault="000379A0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705-360-1151</w:t>
                          </w:r>
                        </w:p>
                        <w:p w14:paraId="30075B9F" w14:textId="77777777" w:rsidR="00093225" w:rsidRPr="0020617D" w:rsidRDefault="00093225" w:rsidP="00457012">
                          <w:pPr>
                            <w:jc w:val="right"/>
                            <w:rPr>
                              <w:rFonts w:ascii="Arial" w:hAnsi="Arial" w:cs="Arial"/>
                              <w:color w:val="D2232A"/>
                              <w:sz w:val="20"/>
                              <w:szCs w:val="20"/>
                            </w:rPr>
                          </w:pPr>
                        </w:p>
                        <w:p w14:paraId="2552A753" w14:textId="77777777" w:rsidR="00093225" w:rsidRPr="0020617D" w:rsidRDefault="00093225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</w:pPr>
                          <w:r w:rsidRPr="0020617D"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>New Liskeard Board Office</w:t>
                          </w:r>
                        </w:p>
                        <w:p w14:paraId="6EE9D658" w14:textId="77777777" w:rsidR="00093225" w:rsidRPr="00CA6521" w:rsidRDefault="00093225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198022 River Road</w:t>
                          </w:r>
                        </w:p>
                        <w:p w14:paraId="1BD0DAD8" w14:textId="77777777" w:rsidR="00457012" w:rsidRPr="00CA6521" w:rsidRDefault="00457012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New Liskeard, ON</w:t>
                          </w:r>
                          <w:r w:rsid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P0J 1P0</w:t>
                          </w:r>
                        </w:p>
                        <w:p w14:paraId="36684119" w14:textId="77777777" w:rsidR="000379A0" w:rsidRPr="00CA6521" w:rsidRDefault="000379A0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705-647-7394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0A18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54pt;margin-top:-22.35pt;width:265.95pt;height:13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" fillcolor="white [3201]" stroked="f" strokeweight=".5pt">
              <v:textbox>
                <w:txbxContent>
                  <w:p w14:paraId="76A6F89A" w14:textId="77777777" w:rsidR="007A4A9B" w:rsidRDefault="00CA6521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>Schumacher</w:t>
                    </w:r>
                    <w:r w:rsidR="00093225" w:rsidRPr="0020617D"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 xml:space="preserve"> </w:t>
                    </w:r>
                    <w:r w:rsidR="00022D1C" w:rsidRPr="0020617D"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>Board Office</w:t>
                    </w:r>
                  </w:p>
                  <w:p w14:paraId="7E9C18BD" w14:textId="77777777" w:rsidR="00CA6521" w:rsidRPr="00CA6521" w:rsidRDefault="00CA6521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  <w:t>Street Address</w:t>
                    </w:r>
                  </w:p>
                  <w:p w14:paraId="456E00F9" w14:textId="77777777" w:rsidR="00CA6521" w:rsidRPr="00CA6521" w:rsidRDefault="00C15B96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153 Croatia Avenue, </w:t>
                    </w:r>
                    <w:r w:rsid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S</w:t>
                    </w:r>
                    <w:r w:rsidR="00CA6521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chumacher, </w:t>
                    </w:r>
                    <w:proofErr w:type="gramStart"/>
                    <w:r w:rsidR="00CA6521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ON  P</w:t>
                    </w:r>
                    <w:proofErr w:type="gramEnd"/>
                    <w:r w:rsidR="00CA6521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0N 1G0</w:t>
                    </w:r>
                  </w:p>
                  <w:p w14:paraId="2828231B" w14:textId="77777777" w:rsidR="00CA6521" w:rsidRPr="00CA6521" w:rsidRDefault="00CA6521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  <w:t>Mailing Address</w:t>
                    </w:r>
                  </w:p>
                  <w:p w14:paraId="26D783B3" w14:textId="77777777" w:rsidR="00C15B96" w:rsidRPr="00CA6521" w:rsidRDefault="00CA6521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P.O. Box 1020, Timmins, </w:t>
                    </w:r>
                    <w:r w:rsidR="00C15B96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ON P4N</w:t>
                    </w:r>
                    <w:r w:rsidR="00093225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 7H7</w:t>
                    </w:r>
                  </w:p>
                  <w:p w14:paraId="34E4290B" w14:textId="77777777" w:rsidR="000379A0" w:rsidRPr="00CA6521" w:rsidRDefault="000379A0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705-360-1151</w:t>
                    </w:r>
                  </w:p>
                  <w:p w14:paraId="30075B9F" w14:textId="77777777" w:rsidR="00093225" w:rsidRPr="0020617D" w:rsidRDefault="00093225" w:rsidP="00457012">
                    <w:pPr>
                      <w:jc w:val="right"/>
                      <w:rPr>
                        <w:rFonts w:ascii="Arial" w:hAnsi="Arial" w:cs="Arial"/>
                        <w:color w:val="D2232A"/>
                        <w:sz w:val="20"/>
                        <w:szCs w:val="20"/>
                      </w:rPr>
                    </w:pPr>
                  </w:p>
                  <w:p w14:paraId="2552A753" w14:textId="77777777" w:rsidR="00093225" w:rsidRPr="0020617D" w:rsidRDefault="00093225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</w:pPr>
                    <w:r w:rsidRPr="0020617D"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>New Liskeard Board Office</w:t>
                    </w:r>
                  </w:p>
                  <w:p w14:paraId="6EE9D658" w14:textId="77777777" w:rsidR="00093225" w:rsidRPr="00CA6521" w:rsidRDefault="00093225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198022 River Road</w:t>
                    </w:r>
                  </w:p>
                  <w:p w14:paraId="1BD0DAD8" w14:textId="77777777" w:rsidR="00457012" w:rsidRPr="00CA6521" w:rsidRDefault="00457012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New Liskeard, ON</w:t>
                    </w:r>
                    <w:r w:rsid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 </w:t>
                    </w: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P0J 1P0</w:t>
                    </w:r>
                  </w:p>
                  <w:p w14:paraId="36684119" w14:textId="77777777" w:rsidR="000379A0" w:rsidRPr="00CA6521" w:rsidRDefault="000379A0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705-647-7394</w:t>
                    </w:r>
                  </w:p>
                </w:txbxContent>
              </v:textbox>
            </v:shape>
          </w:pict>
        </mc:Fallback>
      </mc:AlternateContent>
    </w:r>
    <w:r w:rsidR="00712A77">
      <w:rPr>
        <w:noProof/>
        <w:lang w:eastAsia="en-CA"/>
      </w:rPr>
      <w:drawing>
        <wp:anchor distT="0" distB="0" distL="114300" distR="114300" simplePos="0" relativeHeight="251659264" behindDoc="1" locked="0" layoutInCell="1" allowOverlap="1" wp14:anchorId="6FD390CD" wp14:editId="2266FF03">
          <wp:simplePos x="0" y="0"/>
          <wp:positionH relativeFrom="column">
            <wp:posOffset>-455930</wp:posOffset>
          </wp:positionH>
          <wp:positionV relativeFrom="paragraph">
            <wp:posOffset>-73398</wp:posOffset>
          </wp:positionV>
          <wp:extent cx="3240000" cy="826285"/>
          <wp:effectExtent l="0" t="0" r="0" b="0"/>
          <wp:wrapTight wrapText="bothSides">
            <wp:wrapPolygon edited="0">
              <wp:start x="847" y="0"/>
              <wp:lineTo x="0" y="2324"/>
              <wp:lineTo x="0" y="8965"/>
              <wp:lineTo x="85" y="10626"/>
              <wp:lineTo x="1270" y="15939"/>
              <wp:lineTo x="1355" y="19591"/>
              <wp:lineTo x="1947" y="21251"/>
              <wp:lineTo x="3218" y="21251"/>
              <wp:lineTo x="6266" y="21251"/>
              <wp:lineTo x="5419" y="15939"/>
              <wp:lineTo x="16681" y="15939"/>
              <wp:lineTo x="20914" y="14610"/>
              <wp:lineTo x="20999" y="10626"/>
              <wp:lineTo x="21507" y="6641"/>
              <wp:lineTo x="21507" y="1328"/>
              <wp:lineTo x="2117" y="0"/>
              <wp:lineTo x="847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SB1 Logo with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8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5BC7A" w14:textId="77777777" w:rsidR="00484C50" w:rsidRDefault="00484C50" w:rsidP="007A4A9B">
    <w:pPr>
      <w:pStyle w:val="Header"/>
      <w:ind w:firstLine="720"/>
    </w:pPr>
  </w:p>
  <w:p w14:paraId="569C8FA7" w14:textId="77777777" w:rsidR="007A4A9B" w:rsidRDefault="007A4A9B" w:rsidP="007A4A9B">
    <w:pPr>
      <w:pStyle w:val="Header"/>
      <w:ind w:firstLine="720"/>
    </w:pPr>
  </w:p>
  <w:p w14:paraId="4F3FD2C2" w14:textId="77777777" w:rsidR="007A4A9B" w:rsidRDefault="007A4A9B" w:rsidP="007A4A9B">
    <w:pPr>
      <w:pStyle w:val="Header"/>
      <w:ind w:firstLine="720"/>
    </w:pPr>
  </w:p>
  <w:p w14:paraId="5E853531" w14:textId="77777777" w:rsidR="000379A0" w:rsidRDefault="00CA6521" w:rsidP="00CA6521">
    <w:pPr>
      <w:pStyle w:val="Header"/>
      <w:tabs>
        <w:tab w:val="clear" w:pos="4680"/>
        <w:tab w:val="clear" w:pos="9360"/>
        <w:tab w:val="left" w:pos="2707"/>
      </w:tabs>
    </w:pPr>
    <w:r>
      <w:tab/>
    </w:r>
  </w:p>
  <w:p w14:paraId="2080E025" w14:textId="77777777" w:rsidR="00712A77" w:rsidRDefault="00712A77" w:rsidP="00712A77">
    <w:pPr>
      <w:pStyle w:val="Header"/>
      <w:tabs>
        <w:tab w:val="clear" w:pos="4680"/>
        <w:tab w:val="clear" w:pos="9360"/>
        <w:tab w:val="left" w:pos="1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Times New Roman" w:hAnsi="Arial" w:cs="Times New Roman"/>
        <w:lang w:val="en-US"/>
      </w:r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9F5D3" w14:textId="37D47544" w:rsidR="00A86F49" w:rsidRPr="00A86F49" w:rsidRDefault="00A86F49" w:rsidP="00A86F49">
        <w:pPr>
          <w:pBdr>
            <w:bottom w:val="single" w:sz="4" w:space="1" w:color="auto"/>
          </w:pBdr>
          <w:spacing w:before="12"/>
          <w:ind w:right="190"/>
          <w:jc w:val="right"/>
          <w:rPr>
            <w:rFonts w:ascii="Arial" w:eastAsia="Times New Roman" w:hAnsi="Arial" w:cs="Times New Roman"/>
            <w:lang w:val="en-US"/>
          </w:rPr>
        </w:pPr>
        <w:r>
          <w:rPr>
            <w:rFonts w:ascii="Arial" w:eastAsia="Times New Roman" w:hAnsi="Arial" w:cs="Times New Roman"/>
            <w:b/>
            <w:sz w:val="20"/>
            <w:lang w:val="en-US"/>
          </w:rPr>
          <w:t xml:space="preserve">2.1.35 APPENDIX </w:t>
        </w:r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>F1</w:t>
        </w:r>
        <w:r>
          <w:rPr>
            <w:rFonts w:ascii="Arial" w:eastAsia="Times New Roman" w:hAnsi="Arial" w:cs="Times New Roman"/>
            <w:b/>
            <w:sz w:val="20"/>
            <w:lang w:val="en-US"/>
          </w:rPr>
          <w:t xml:space="preserve">: </w:t>
        </w:r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>RE-REGISTRATION</w:t>
        </w:r>
        <w:r>
          <w:rPr>
            <w:rFonts w:ascii="Arial" w:eastAsia="Times New Roman" w:hAnsi="Arial" w:cs="Times New Roman"/>
            <w:b/>
            <w:sz w:val="20"/>
            <w:lang w:val="en-US"/>
          </w:rPr>
          <w:t xml:space="preserve"> LETTER </w:t>
        </w:r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 xml:space="preserve">– SECOND </w:t>
        </w:r>
        <w:proofErr w:type="gramStart"/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>SEMESTER</w:t>
        </w:r>
        <w:r w:rsidRPr="00A86F49">
          <w:rPr>
            <w:rFonts w:ascii="Arial" w:eastAsia="Times New Roman" w:hAnsi="Arial" w:cs="Times New Roman"/>
            <w:b/>
            <w:sz w:val="20"/>
            <w:lang w:val="en-US"/>
          </w:rPr>
          <w:t xml:space="preserve">  </w:t>
        </w:r>
        <w:r w:rsidRPr="00A86F49">
          <w:rPr>
            <w:rFonts w:ascii="Arial" w:eastAsia="Times New Roman" w:hAnsi="Arial" w:cs="Times New Roman"/>
            <w:sz w:val="20"/>
            <w:lang w:val="en-US"/>
          </w:rPr>
          <w:t>-</w:t>
        </w:r>
        <w:proofErr w:type="gramEnd"/>
        <w:r w:rsidRPr="00A86F49">
          <w:rPr>
            <w:rFonts w:ascii="Arial" w:eastAsia="Times New Roman" w:hAnsi="Arial" w:cs="Times New Roman"/>
            <w:lang w:val="en-US"/>
          </w:rPr>
          <w:t xml:space="preserve"> </w:t>
        </w:r>
        <w:r w:rsidRPr="00A86F49">
          <w:rPr>
            <w:rFonts w:ascii="Arial" w:eastAsia="Times New Roman" w:hAnsi="Arial" w:cs="Times New Roman"/>
            <w:sz w:val="20"/>
            <w:lang w:val="en-US"/>
          </w:rPr>
          <w:fldChar w:fldCharType="begin"/>
        </w:r>
        <w:r w:rsidRPr="00A86F49">
          <w:rPr>
            <w:rFonts w:ascii="Arial" w:eastAsia="Times New Roman" w:hAnsi="Arial" w:cs="Times New Roman"/>
            <w:sz w:val="20"/>
            <w:lang w:val="en-US"/>
          </w:rPr>
          <w:instrText xml:space="preserve"> PAGE   \* MERGEFORMAT </w:instrText>
        </w:r>
        <w:r w:rsidRPr="00A86F49">
          <w:rPr>
            <w:rFonts w:ascii="Arial" w:eastAsia="Times New Roman" w:hAnsi="Arial" w:cs="Times New Roman"/>
            <w:sz w:val="20"/>
            <w:lang w:val="en-US"/>
          </w:rPr>
          <w:fldChar w:fldCharType="separate"/>
        </w:r>
        <w:r w:rsidRPr="00A86F49">
          <w:rPr>
            <w:rFonts w:ascii="Arial" w:eastAsia="Times New Roman" w:hAnsi="Arial" w:cs="Times New Roman"/>
            <w:sz w:val="20"/>
            <w:lang w:val="en-US"/>
          </w:rPr>
          <w:t>2</w:t>
        </w:r>
        <w:r w:rsidRPr="00A86F49">
          <w:rPr>
            <w:rFonts w:ascii="Arial" w:eastAsia="Times New Roman" w:hAnsi="Arial" w:cs="Times New Roman"/>
            <w:noProof/>
            <w:sz w:val="20"/>
            <w:lang w:val="en-US"/>
          </w:rPr>
          <w:fldChar w:fldCharType="end"/>
        </w:r>
      </w:p>
    </w:sdtContent>
  </w:sdt>
  <w:p w14:paraId="7AA88EC5" w14:textId="77777777" w:rsidR="00A86F49" w:rsidRPr="00A86F49" w:rsidRDefault="00A86F49" w:rsidP="00A86F49">
    <w:pPr>
      <w:spacing w:after="120" w:line="14" w:lineRule="auto"/>
      <w:jc w:val="right"/>
      <w:rPr>
        <w:rFonts w:ascii="Arial" w:eastAsia="Times New Roman" w:hAnsi="Arial" w:cs="Times New Roman"/>
        <w:sz w:val="20"/>
        <w:lang w:val="en-US"/>
      </w:rPr>
    </w:pPr>
  </w:p>
  <w:p w14:paraId="4B50CB07" w14:textId="71817B87" w:rsidR="00AA5013" w:rsidRPr="00A86F49" w:rsidRDefault="00AA5013" w:rsidP="00712A77">
    <w:pPr>
      <w:pStyle w:val="Header"/>
      <w:tabs>
        <w:tab w:val="clear" w:pos="4680"/>
        <w:tab w:val="clear" w:pos="9360"/>
        <w:tab w:val="left" w:pos="1504"/>
      </w:tabs>
      <w:rPr>
        <w:sz w:val="20"/>
        <w:szCs w:val="20"/>
      </w:rPr>
    </w:pPr>
  </w:p>
  <w:p w14:paraId="0F6CE71A" w14:textId="77777777" w:rsidR="00A86F49" w:rsidRPr="00A86F49" w:rsidRDefault="00A86F49" w:rsidP="00712A77">
    <w:pPr>
      <w:pStyle w:val="Header"/>
      <w:tabs>
        <w:tab w:val="clear" w:pos="4680"/>
        <w:tab w:val="clear" w:pos="9360"/>
        <w:tab w:val="left" w:pos="1504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65E61"/>
    <w:multiLevelType w:val="multilevel"/>
    <w:tmpl w:val="782467EC"/>
    <w:lvl w:ilvl="0">
      <w:start w:val="1"/>
      <w:numFmt w:val="decimal"/>
      <w:lvlText w:val="%1.0"/>
      <w:lvlJc w:val="left"/>
      <w:pPr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09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4."/>
      <w:lvlJc w:val="left"/>
      <w:pPr>
        <w:ind w:left="889" w:hanging="709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abstractNum w:abstractNumId="1" w15:restartNumberingAfterBreak="0">
    <w:nsid w:val="75D676CA"/>
    <w:multiLevelType w:val="hybridMultilevel"/>
    <w:tmpl w:val="0B2042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545824">
    <w:abstractNumId w:val="0"/>
  </w:num>
  <w:num w:numId="2" w16cid:durableId="203931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Q/+DlFeIEAOms7D08G7fp9Aier4cDzo2+D9zIShe/sdXc8dXMm0cwlEP7gEeN06G9AV95xyX17F12ZiJYRPTA==" w:salt="gjp1afxgbRXuFCQkma1D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78"/>
    <w:rsid w:val="00022D1C"/>
    <w:rsid w:val="000379A0"/>
    <w:rsid w:val="00093225"/>
    <w:rsid w:val="00152F19"/>
    <w:rsid w:val="0017569C"/>
    <w:rsid w:val="00181752"/>
    <w:rsid w:val="001D2F2A"/>
    <w:rsid w:val="0020617D"/>
    <w:rsid w:val="00245E6F"/>
    <w:rsid w:val="00263F4A"/>
    <w:rsid w:val="00310218"/>
    <w:rsid w:val="003230C3"/>
    <w:rsid w:val="00457012"/>
    <w:rsid w:val="004629DD"/>
    <w:rsid w:val="00465F7D"/>
    <w:rsid w:val="00466323"/>
    <w:rsid w:val="00477982"/>
    <w:rsid w:val="00484C50"/>
    <w:rsid w:val="0053312F"/>
    <w:rsid w:val="00555239"/>
    <w:rsid w:val="00566573"/>
    <w:rsid w:val="00583D4D"/>
    <w:rsid w:val="005A45BF"/>
    <w:rsid w:val="005C7CB3"/>
    <w:rsid w:val="00600632"/>
    <w:rsid w:val="00615F6A"/>
    <w:rsid w:val="00693293"/>
    <w:rsid w:val="006D3BD1"/>
    <w:rsid w:val="006D4699"/>
    <w:rsid w:val="0070356C"/>
    <w:rsid w:val="00712A77"/>
    <w:rsid w:val="007319F2"/>
    <w:rsid w:val="00775D91"/>
    <w:rsid w:val="00780A51"/>
    <w:rsid w:val="007A4A9B"/>
    <w:rsid w:val="007F0B90"/>
    <w:rsid w:val="0089439E"/>
    <w:rsid w:val="008E08A9"/>
    <w:rsid w:val="008E277F"/>
    <w:rsid w:val="008F091C"/>
    <w:rsid w:val="00916677"/>
    <w:rsid w:val="00A05E5C"/>
    <w:rsid w:val="00A86F49"/>
    <w:rsid w:val="00AA5013"/>
    <w:rsid w:val="00AA5BDB"/>
    <w:rsid w:val="00AA7D11"/>
    <w:rsid w:val="00AC4FB9"/>
    <w:rsid w:val="00AC5EDA"/>
    <w:rsid w:val="00AE71F0"/>
    <w:rsid w:val="00AF1755"/>
    <w:rsid w:val="00BA4B0E"/>
    <w:rsid w:val="00C15B96"/>
    <w:rsid w:val="00C840F2"/>
    <w:rsid w:val="00CA42DE"/>
    <w:rsid w:val="00CA6521"/>
    <w:rsid w:val="00D514F0"/>
    <w:rsid w:val="00DB2FB6"/>
    <w:rsid w:val="00E67C23"/>
    <w:rsid w:val="00EF55AB"/>
    <w:rsid w:val="00F12C78"/>
    <w:rsid w:val="00F15995"/>
    <w:rsid w:val="00F42D76"/>
    <w:rsid w:val="00F96FC6"/>
    <w:rsid w:val="00FC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A2D3F"/>
  <w15:chartTrackingRefBased/>
  <w15:docId w15:val="{6914F2E7-ED3E-4401-9945-559B85F0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C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C50"/>
  </w:style>
  <w:style w:type="paragraph" w:styleId="Footer">
    <w:name w:val="footer"/>
    <w:basedOn w:val="Normal"/>
    <w:link w:val="FooterChar"/>
    <w:uiPriority w:val="99"/>
    <w:unhideWhenUsed/>
    <w:rsid w:val="00484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sb1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yn.Bradford\OneDrive%20-%20District%20School%20Board%20Ontario%20North%20East\Documents\A%20ADMINISTRATION\A17%20Forms%20&amp;%20Labels\BOARD\Letterhead%20Template%202019-09%20-2%20p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972E6-317A-4E2A-B467-F4C0D2D39E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39F1F-AF30-4AE7-9357-6FB3943FEC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F96A00-41D7-4BED-B5D3-754F652C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9d915-4e09-4db4-8979-01b3f55e35ce"/>
    <ds:schemaRef ds:uri="bc777734-a303-425d-9b66-6ceb45890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2019-09 -2 pg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Shanyn Bradford</dc:creator>
  <cp:keywords/>
  <dc:description/>
  <cp:lastModifiedBy>Lisa Nixon</cp:lastModifiedBy>
  <cp:revision>2</cp:revision>
  <cp:lastPrinted>2019-09-10T17:31:00Z</cp:lastPrinted>
  <dcterms:created xsi:type="dcterms:W3CDTF">2026-08-18T19:13:00Z</dcterms:created>
  <dcterms:modified xsi:type="dcterms:W3CDTF">2026-08-18T19:13:00Z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